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4D42" w14:textId="0AAF87A3" w:rsidR="005455B7" w:rsidRPr="00E03485" w:rsidRDefault="006B3836" w:rsidP="0045571B">
      <w:pPr>
        <w:tabs>
          <w:tab w:val="left" w:pos="993"/>
          <w:tab w:val="left" w:pos="5245"/>
        </w:tabs>
        <w:spacing w:line="276" w:lineRule="auto"/>
        <w:jc w:val="center"/>
        <w:rPr>
          <w:rFonts w:ascii="Tahoma" w:hAnsi="Tahoma" w:cs="Tahoma"/>
          <w:sz w:val="48"/>
          <w:szCs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DE340" wp14:editId="0AF333B7">
                <wp:simplePos x="0" y="0"/>
                <wp:positionH relativeFrom="column">
                  <wp:posOffset>45085</wp:posOffset>
                </wp:positionH>
                <wp:positionV relativeFrom="paragraph">
                  <wp:posOffset>177900</wp:posOffset>
                </wp:positionV>
                <wp:extent cx="6480313" cy="15903"/>
                <wp:effectExtent l="0" t="0" r="22225" b="22225"/>
                <wp:wrapNone/>
                <wp:docPr id="4" name="Rett linj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313" cy="159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45B77" id="Rett linje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14pt" to="513.8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" strokecolor="#bfbfbf [2412]"/>
            </w:pict>
          </mc:Fallback>
        </mc:AlternateContent>
      </w:r>
      <w:r w:rsidR="0045571B">
        <w:rPr>
          <w:b/>
          <w:sz w:val="48"/>
          <w:szCs w:val="48"/>
        </w:rPr>
        <w:br/>
      </w:r>
      <w:r w:rsidR="00290346">
        <w:rPr>
          <w:rFonts w:ascii="Tahoma" w:hAnsi="Tahoma" w:cs="Tahoma"/>
          <w:sz w:val="48"/>
          <w:szCs w:val="48"/>
        </w:rPr>
        <w:t xml:space="preserve">Fagdag med tema </w:t>
      </w:r>
      <w:r w:rsidR="00290346" w:rsidRPr="00290346">
        <w:rPr>
          <w:rFonts w:ascii="Tahoma" w:hAnsi="Tahoma" w:cs="Tahoma"/>
          <w:i/>
          <w:iCs/>
          <w:sz w:val="48"/>
          <w:szCs w:val="48"/>
        </w:rPr>
        <w:t>skogsvei og klima</w:t>
      </w:r>
    </w:p>
    <w:p w14:paraId="16D0CC79" w14:textId="3F108204" w:rsidR="000B38D5" w:rsidRPr="00E03485" w:rsidRDefault="00290346" w:rsidP="000F3235">
      <w:pPr>
        <w:tabs>
          <w:tab w:val="left" w:pos="993"/>
          <w:tab w:val="left" w:pos="5245"/>
        </w:tabs>
        <w:spacing w:line="276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Rømskog, Aurskog-Høland kommune</w:t>
      </w:r>
      <w:r w:rsidR="00997185" w:rsidRPr="00E03485">
        <w:rPr>
          <w:rFonts w:ascii="Tahoma" w:hAnsi="Tahoma" w:cs="Tahoma"/>
          <w:sz w:val="32"/>
          <w:szCs w:val="32"/>
        </w:rPr>
        <w:t xml:space="preserve">, </w:t>
      </w:r>
      <w:r w:rsidR="009F0DD8">
        <w:rPr>
          <w:rFonts w:ascii="Tahoma" w:hAnsi="Tahoma" w:cs="Tahoma"/>
          <w:sz w:val="32"/>
          <w:szCs w:val="32"/>
        </w:rPr>
        <w:t>24</w:t>
      </w:r>
      <w:r w:rsidR="00997185" w:rsidRPr="00E03485">
        <w:rPr>
          <w:rFonts w:ascii="Tahoma" w:hAnsi="Tahoma" w:cs="Tahoma"/>
          <w:sz w:val="32"/>
          <w:szCs w:val="32"/>
        </w:rPr>
        <w:t xml:space="preserve">. </w:t>
      </w:r>
      <w:r>
        <w:rPr>
          <w:rFonts w:ascii="Tahoma" w:hAnsi="Tahoma" w:cs="Tahoma"/>
          <w:sz w:val="32"/>
          <w:szCs w:val="32"/>
        </w:rPr>
        <w:t>Mai</w:t>
      </w:r>
      <w:r w:rsidR="00347C5B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>2022</w:t>
      </w:r>
    </w:p>
    <w:p w14:paraId="6340FC38" w14:textId="77777777" w:rsidR="008B0FD2" w:rsidRPr="00E03485" w:rsidRDefault="0045571B" w:rsidP="000F3235">
      <w:pPr>
        <w:tabs>
          <w:tab w:val="left" w:pos="993"/>
          <w:tab w:val="left" w:pos="5245"/>
        </w:tabs>
        <w:spacing w:line="276" w:lineRule="auto"/>
        <w:jc w:val="center"/>
        <w:rPr>
          <w:rFonts w:ascii="Tahoma" w:hAnsi="Tahoma" w:cs="Tahoma"/>
          <w:sz w:val="40"/>
          <w:szCs w:val="40"/>
        </w:rPr>
      </w:pPr>
      <w:r w:rsidRPr="00E0348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BD8A5" wp14:editId="40A30DA7">
                <wp:simplePos x="0" y="0"/>
                <wp:positionH relativeFrom="column">
                  <wp:posOffset>60960</wp:posOffset>
                </wp:positionH>
                <wp:positionV relativeFrom="paragraph">
                  <wp:posOffset>146785</wp:posOffset>
                </wp:positionV>
                <wp:extent cx="6480313" cy="15903"/>
                <wp:effectExtent l="0" t="0" r="22225" b="22225"/>
                <wp:wrapNone/>
                <wp:docPr id="5" name="Rett lin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313" cy="159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C11EE" id="Rett linje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11.55pt" to="515.0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" strokecolor="#bfbfbf [2412]"/>
            </w:pict>
          </mc:Fallback>
        </mc:AlternateContent>
      </w:r>
    </w:p>
    <w:p w14:paraId="415C27C5" w14:textId="2CA0D0C4" w:rsidR="002E1EF9" w:rsidRDefault="00290346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706771">
        <w:rPr>
          <w:rFonts w:asciiTheme="minorHAnsi" w:hAnsiTheme="minorHAnsi" w:cs="Tahoma"/>
          <w:sz w:val="27"/>
          <w:szCs w:val="27"/>
        </w:rPr>
        <w:t xml:space="preserve">Velkommen til en fagdag ute i felt 24. mai i Rømskog. </w:t>
      </w:r>
    </w:p>
    <w:p w14:paraId="41631094" w14:textId="72707130" w:rsidR="002E1EF9" w:rsidRDefault="002E1EF9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 xml:space="preserve">Vi skal se på relevante problemstillinger ved veibygging der våre valg har betydning for miljø og klima. </w:t>
      </w:r>
    </w:p>
    <w:p w14:paraId="5EB32338" w14:textId="77777777" w:rsidR="00DA1096" w:rsidRDefault="00DA1096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02F7AB3A" w14:textId="618E5B8E" w:rsidR="00DA1096" w:rsidRDefault="00DA1096" w:rsidP="00DA1096">
      <w:pPr>
        <w:tabs>
          <w:tab w:val="left" w:pos="993"/>
          <w:tab w:val="left" w:pos="5245"/>
        </w:tabs>
        <w:spacing w:line="276" w:lineRule="auto"/>
        <w:jc w:val="center"/>
        <w:rPr>
          <w:rFonts w:asciiTheme="minorHAnsi" w:hAnsiTheme="minorHAnsi" w:cs="Tahoma"/>
          <w:b/>
          <w:bCs/>
          <w:sz w:val="28"/>
          <w:szCs w:val="28"/>
        </w:rPr>
      </w:pPr>
      <w:r w:rsidRPr="00193566">
        <w:rPr>
          <w:rFonts w:asciiTheme="minorHAnsi" w:hAnsiTheme="minorHAnsi" w:cs="Tahoma"/>
          <w:b/>
          <w:bCs/>
          <w:sz w:val="28"/>
          <w:szCs w:val="28"/>
        </w:rPr>
        <w:t xml:space="preserve">Arrangementet er GRATIS, og det blir servert lunsj. </w:t>
      </w:r>
    </w:p>
    <w:p w14:paraId="3075C36C" w14:textId="77777777" w:rsidR="002E1EF9" w:rsidRDefault="002E1EF9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46891E91" w14:textId="77777777" w:rsidR="002E1EF9" w:rsidRDefault="002E1EF9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2E1EF9">
        <w:rPr>
          <w:rFonts w:asciiTheme="minorHAnsi" w:hAnsiTheme="minorHAnsi" w:cs="Tahoma"/>
          <w:b/>
          <w:bCs/>
          <w:i/>
          <w:iCs/>
          <w:sz w:val="27"/>
          <w:szCs w:val="27"/>
        </w:rPr>
        <w:t>Bakgrunn</w:t>
      </w:r>
      <w:r>
        <w:rPr>
          <w:rFonts w:asciiTheme="minorHAnsi" w:hAnsiTheme="minorHAnsi" w:cs="Tahoma"/>
          <w:sz w:val="27"/>
          <w:szCs w:val="27"/>
        </w:rPr>
        <w:t xml:space="preserve">: </w:t>
      </w:r>
      <w:r w:rsidR="00290346" w:rsidRPr="00706771">
        <w:rPr>
          <w:rFonts w:asciiTheme="minorHAnsi" w:hAnsiTheme="minorHAnsi" w:cs="Tahoma"/>
          <w:sz w:val="27"/>
          <w:szCs w:val="27"/>
        </w:rPr>
        <w:t xml:space="preserve">Feltdagen er del to av Statsforvalteren i Oslo og Viken og Fylkeskommunen sitt fokus rundt skogsvei og klima. Det ble 1.des.2021 avholdt et </w:t>
      </w:r>
      <w:proofErr w:type="spellStart"/>
      <w:r w:rsidR="00290346" w:rsidRPr="00706771">
        <w:rPr>
          <w:rFonts w:asciiTheme="minorHAnsi" w:hAnsiTheme="minorHAnsi" w:cs="Tahoma"/>
          <w:sz w:val="27"/>
          <w:szCs w:val="27"/>
        </w:rPr>
        <w:t>webinar</w:t>
      </w:r>
      <w:proofErr w:type="spellEnd"/>
      <w:r w:rsidR="00290346" w:rsidRPr="00706771">
        <w:rPr>
          <w:rFonts w:asciiTheme="minorHAnsi" w:hAnsiTheme="minorHAnsi" w:cs="Tahoma"/>
          <w:sz w:val="27"/>
          <w:szCs w:val="27"/>
        </w:rPr>
        <w:t xml:space="preserve"> på 3 timer i regi av Skogkurs. Nå tar vi med oss perspektivene ut i felt ved besiktelse av veianlegg. </w:t>
      </w:r>
    </w:p>
    <w:p w14:paraId="4FEC8CAC" w14:textId="15667BB7" w:rsidR="002E1EF9" w:rsidRDefault="00290346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706771">
        <w:rPr>
          <w:rFonts w:asciiTheme="minorHAnsi" w:hAnsiTheme="minorHAnsi" w:cs="Tahoma"/>
          <w:sz w:val="27"/>
          <w:szCs w:val="27"/>
        </w:rPr>
        <w:t xml:space="preserve">Det er ikke en forutsetning om deltagelse på </w:t>
      </w:r>
      <w:proofErr w:type="spellStart"/>
      <w:r w:rsidRPr="00706771">
        <w:rPr>
          <w:rFonts w:asciiTheme="minorHAnsi" w:hAnsiTheme="minorHAnsi" w:cs="Tahoma"/>
          <w:sz w:val="27"/>
          <w:szCs w:val="27"/>
        </w:rPr>
        <w:t>webinaret</w:t>
      </w:r>
      <w:proofErr w:type="spellEnd"/>
      <w:r w:rsidRPr="00706771">
        <w:rPr>
          <w:rFonts w:asciiTheme="minorHAnsi" w:hAnsiTheme="minorHAnsi" w:cs="Tahoma"/>
          <w:sz w:val="27"/>
          <w:szCs w:val="27"/>
        </w:rPr>
        <w:t xml:space="preserve"> for å delta! </w:t>
      </w:r>
    </w:p>
    <w:p w14:paraId="3F507FB6" w14:textId="77777777" w:rsidR="002E1EF9" w:rsidRDefault="002E1EF9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10C76C80" w14:textId="778C6739" w:rsidR="00290346" w:rsidRDefault="009505E0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2E1EF9">
        <w:rPr>
          <w:rFonts w:asciiTheme="minorHAnsi" w:hAnsiTheme="minorHAnsi" w:cs="Tahoma"/>
          <w:b/>
          <w:bCs/>
          <w:sz w:val="27"/>
          <w:szCs w:val="27"/>
        </w:rPr>
        <w:t>Målgruppe</w:t>
      </w:r>
      <w:r w:rsidR="002E1EF9">
        <w:rPr>
          <w:rFonts w:asciiTheme="minorHAnsi" w:hAnsiTheme="minorHAnsi" w:cs="Tahoma"/>
          <w:sz w:val="27"/>
          <w:szCs w:val="27"/>
        </w:rPr>
        <w:t>:</w:t>
      </w:r>
      <w:r>
        <w:rPr>
          <w:rFonts w:asciiTheme="minorHAnsi" w:hAnsiTheme="minorHAnsi" w:cs="Tahoma"/>
          <w:sz w:val="27"/>
          <w:szCs w:val="27"/>
        </w:rPr>
        <w:t xml:space="preserve"> offentlig forvaltning, skogbruksledere, veiplanleggere og ansatte med skogsveiansvar på større eiendommer. </w:t>
      </w:r>
    </w:p>
    <w:p w14:paraId="00E0F354" w14:textId="77777777" w:rsidR="002E1EF9" w:rsidRDefault="002E1EF9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6681065E" w14:textId="77777777" w:rsidR="00316044" w:rsidRDefault="00316044" w:rsidP="00316044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</w:p>
    <w:p w14:paraId="475CA438" w14:textId="3D6876DD" w:rsidR="00316044" w:rsidRDefault="00316044" w:rsidP="00316044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</w:rPr>
      </w:pPr>
      <w:r w:rsidRPr="00B37185">
        <w:rPr>
          <w:rFonts w:asciiTheme="minorHAnsi" w:hAnsiTheme="minorHAnsi" w:cs="Tahoma"/>
          <w:b/>
          <w:bCs/>
          <w:sz w:val="40"/>
          <w:szCs w:val="40"/>
        </w:rPr>
        <w:t xml:space="preserve">Påmelding: </w:t>
      </w:r>
      <w:hyperlink r:id="rId11" w:history="1">
        <w:r w:rsidRPr="00B37185">
          <w:rPr>
            <w:rStyle w:val="Hyperkobling"/>
            <w:rFonts w:asciiTheme="minorHAnsi" w:hAnsiTheme="minorHAnsi" w:cs="Tahoma"/>
            <w:b/>
            <w:bCs/>
            <w:sz w:val="32"/>
            <w:szCs w:val="32"/>
          </w:rPr>
          <w:t>Klikk her for å melde deg på</w:t>
        </w:r>
      </w:hyperlink>
      <w:r w:rsidRPr="00B37185">
        <w:rPr>
          <w:rFonts w:asciiTheme="minorHAnsi" w:hAnsiTheme="minorHAnsi" w:cs="Tahoma"/>
          <w:b/>
          <w:bCs/>
          <w:sz w:val="32"/>
          <w:szCs w:val="32"/>
        </w:rPr>
        <w:t xml:space="preserve">, </w:t>
      </w:r>
      <w:bookmarkStart w:id="0" w:name="_Hlk102985569"/>
      <w:r w:rsidRPr="00B37185">
        <w:rPr>
          <w:rFonts w:asciiTheme="minorHAnsi" w:hAnsiTheme="minorHAnsi" w:cs="Tahoma"/>
          <w:i/>
          <w:iCs/>
          <w:sz w:val="32"/>
          <w:szCs w:val="32"/>
          <w:u w:val="single"/>
        </w:rPr>
        <w:t>påmeldingsfrist fre</w:t>
      </w:r>
      <w:r w:rsidR="00B37185">
        <w:rPr>
          <w:rFonts w:asciiTheme="minorHAnsi" w:hAnsiTheme="minorHAnsi" w:cs="Tahoma"/>
          <w:i/>
          <w:iCs/>
          <w:sz w:val="32"/>
          <w:szCs w:val="32"/>
          <w:u w:val="single"/>
        </w:rPr>
        <w:t>.</w:t>
      </w:r>
      <w:r w:rsidRPr="00B37185">
        <w:rPr>
          <w:rFonts w:asciiTheme="minorHAnsi" w:hAnsiTheme="minorHAnsi" w:cs="Tahoma"/>
          <w:i/>
          <w:iCs/>
          <w:sz w:val="32"/>
          <w:szCs w:val="32"/>
          <w:u w:val="single"/>
        </w:rPr>
        <w:t xml:space="preserve"> 20. mai kl. 12</w:t>
      </w:r>
      <w:r w:rsidRPr="00B37185">
        <w:rPr>
          <w:rFonts w:asciiTheme="minorHAnsi" w:hAnsiTheme="minorHAnsi" w:cs="Tahoma"/>
          <w:i/>
          <w:iCs/>
          <w:sz w:val="32"/>
          <w:szCs w:val="32"/>
        </w:rPr>
        <w:t>.</w:t>
      </w:r>
      <w:bookmarkEnd w:id="0"/>
      <w:r w:rsidRPr="00B37185">
        <w:rPr>
          <w:rFonts w:asciiTheme="minorHAnsi" w:hAnsiTheme="minorHAnsi" w:cs="Tahoma"/>
        </w:rPr>
        <w:br/>
      </w:r>
      <w:r w:rsidRPr="00183FAE">
        <w:rPr>
          <w:rFonts w:asciiTheme="minorHAnsi" w:hAnsiTheme="minorHAnsi" w:cs="Tahoma"/>
        </w:rPr>
        <w:t xml:space="preserve">Påmeldingen skjer via Skogkurs. Derfor vil du bli spurt om </w:t>
      </w:r>
      <w:r>
        <w:rPr>
          <w:rFonts w:asciiTheme="minorHAnsi" w:hAnsiTheme="minorHAnsi" w:cs="Tahoma"/>
        </w:rPr>
        <w:t>info.</w:t>
      </w:r>
      <w:r w:rsidRPr="00183FAE">
        <w:rPr>
          <w:rFonts w:asciiTheme="minorHAnsi" w:hAnsiTheme="minorHAnsi" w:cs="Tahoma"/>
        </w:rPr>
        <w:t xml:space="preserve"> til rapportering</w:t>
      </w:r>
      <w:r>
        <w:rPr>
          <w:rFonts w:asciiTheme="minorHAnsi" w:hAnsiTheme="minorHAnsi" w:cs="Tahoma"/>
        </w:rPr>
        <w:t xml:space="preserve"> mot </w:t>
      </w:r>
      <w:r w:rsidRPr="00183FAE">
        <w:rPr>
          <w:rFonts w:asciiTheme="minorHAnsi" w:hAnsiTheme="minorHAnsi" w:cs="Tahoma"/>
        </w:rPr>
        <w:t>voksenopplæringen.</w:t>
      </w:r>
    </w:p>
    <w:p w14:paraId="5F97005A" w14:textId="77777777" w:rsidR="00316044" w:rsidRPr="005A4413" w:rsidRDefault="00316044" w:rsidP="00316044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28"/>
          <w:szCs w:val="28"/>
        </w:rPr>
      </w:pPr>
    </w:p>
    <w:p w14:paraId="5EE969C1" w14:textId="1EC5BBA0" w:rsidR="002E1EF9" w:rsidRPr="00316044" w:rsidRDefault="002E1EF9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2"/>
          <w:szCs w:val="22"/>
        </w:rPr>
      </w:pPr>
      <w:r w:rsidRPr="00316044">
        <w:rPr>
          <w:rFonts w:asciiTheme="minorHAnsi" w:hAnsiTheme="minorHAnsi" w:cs="Tahoma"/>
          <w:b/>
          <w:bCs/>
          <w:i/>
          <w:iCs/>
        </w:rPr>
        <w:t>Tilsvarende arrangement:</w:t>
      </w:r>
      <w:r w:rsidRPr="00316044">
        <w:rPr>
          <w:rFonts w:asciiTheme="minorHAnsi" w:hAnsiTheme="minorHAnsi" w:cs="Tahoma"/>
        </w:rPr>
        <w:t xml:space="preserve"> </w:t>
      </w:r>
      <w:r w:rsidR="009505E0" w:rsidRPr="00316044">
        <w:rPr>
          <w:rFonts w:asciiTheme="minorHAnsi" w:hAnsiTheme="minorHAnsi" w:cs="Tahoma"/>
        </w:rPr>
        <w:t xml:space="preserve">Har du ikke anledning til å delta på denne feltdagen </w:t>
      </w:r>
      <w:r w:rsidR="00CE7A78">
        <w:rPr>
          <w:rFonts w:asciiTheme="minorHAnsi" w:hAnsiTheme="minorHAnsi" w:cs="Tahoma"/>
        </w:rPr>
        <w:t>blir det</w:t>
      </w:r>
      <w:r w:rsidR="009505E0" w:rsidRPr="00316044">
        <w:rPr>
          <w:rFonts w:asciiTheme="minorHAnsi" w:hAnsiTheme="minorHAnsi" w:cs="Tahoma"/>
        </w:rPr>
        <w:t xml:space="preserve"> arrangert et tilsvarende arrangement 9. juni i Sigdal (Buskerud).</w:t>
      </w:r>
      <w:r w:rsidR="00316044" w:rsidRPr="00316044">
        <w:rPr>
          <w:rFonts w:asciiTheme="minorHAnsi" w:hAnsiTheme="minorHAnsi" w:cs="Tahoma"/>
        </w:rPr>
        <w:t xml:space="preserve"> </w:t>
      </w:r>
      <w:hyperlink r:id="rId12" w:history="1">
        <w:r w:rsidR="00316044" w:rsidRPr="00316044">
          <w:rPr>
            <w:rStyle w:val="Hyperkobling"/>
            <w:rFonts w:asciiTheme="minorHAnsi" w:hAnsiTheme="minorHAnsi" w:cs="Tahoma"/>
            <w:b/>
            <w:bCs/>
            <w:sz w:val="22"/>
            <w:szCs w:val="22"/>
          </w:rPr>
          <w:t>Klikk her for å melde deg på</w:t>
        </w:r>
      </w:hyperlink>
      <w:r w:rsidR="00316044">
        <w:rPr>
          <w:rStyle w:val="Hyperkobling"/>
          <w:rFonts w:asciiTheme="minorHAnsi" w:hAnsiTheme="minorHAnsi" w:cs="Tahoma"/>
          <w:b/>
          <w:bCs/>
          <w:sz w:val="22"/>
          <w:szCs w:val="22"/>
        </w:rPr>
        <w:t xml:space="preserve"> i Sigdal</w:t>
      </w:r>
      <w:r w:rsidR="00316044" w:rsidRPr="00316044">
        <w:rPr>
          <w:rFonts w:asciiTheme="minorHAnsi" w:hAnsiTheme="minorHAnsi" w:cs="Tahoma"/>
          <w:b/>
          <w:bCs/>
          <w:sz w:val="22"/>
          <w:szCs w:val="22"/>
        </w:rPr>
        <w:t>,</w:t>
      </w:r>
      <w:r w:rsidR="00316044" w:rsidRPr="00316044">
        <w:rPr>
          <w:rFonts w:asciiTheme="minorHAnsi" w:hAnsiTheme="minorHAnsi" w:cs="Tahoma"/>
          <w:i/>
          <w:iCs/>
          <w:sz w:val="22"/>
          <w:szCs w:val="22"/>
        </w:rPr>
        <w:t xml:space="preserve"> påmeldingsfrist fredag 3. juni kl. 12:00.</w:t>
      </w:r>
    </w:p>
    <w:p w14:paraId="67D1717C" w14:textId="68FB870C" w:rsidR="00DA1096" w:rsidRDefault="00DA1096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1478D1DF" w14:textId="77777777" w:rsidR="00DA1096" w:rsidRDefault="00DA1096" w:rsidP="002E1EF9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0763AD40" w14:textId="77777777" w:rsidR="00DA1096" w:rsidRDefault="00DA1096" w:rsidP="00DA1096">
      <w:pPr>
        <w:tabs>
          <w:tab w:val="left" w:pos="993"/>
          <w:tab w:val="left" w:pos="5245"/>
        </w:tabs>
        <w:spacing w:line="276" w:lineRule="auto"/>
        <w:jc w:val="center"/>
        <w:rPr>
          <w:rFonts w:asciiTheme="minorHAnsi" w:hAnsiTheme="minorHAnsi" w:cs="Tahoma"/>
        </w:rPr>
      </w:pPr>
    </w:p>
    <w:p w14:paraId="37FA2B17" w14:textId="77777777" w:rsidR="00DA1096" w:rsidRDefault="00DA1096" w:rsidP="00DA1096">
      <w:pPr>
        <w:tabs>
          <w:tab w:val="left" w:pos="993"/>
          <w:tab w:val="left" w:pos="5245"/>
        </w:tabs>
        <w:spacing w:line="276" w:lineRule="auto"/>
        <w:jc w:val="center"/>
        <w:rPr>
          <w:rFonts w:asciiTheme="minorHAnsi" w:hAnsiTheme="minorHAnsi" w:cs="Tahoma"/>
        </w:rPr>
      </w:pPr>
    </w:p>
    <w:p w14:paraId="1557DA24" w14:textId="15FA2215" w:rsidR="00DA1096" w:rsidRPr="00193566" w:rsidRDefault="00DA1096" w:rsidP="00DA1096">
      <w:pPr>
        <w:tabs>
          <w:tab w:val="left" w:pos="993"/>
          <w:tab w:val="left" w:pos="5245"/>
        </w:tabs>
        <w:spacing w:line="276" w:lineRule="auto"/>
        <w:jc w:val="center"/>
        <w:rPr>
          <w:rFonts w:asciiTheme="minorHAnsi" w:hAnsiTheme="minorHAnsi" w:cs="Tahoma"/>
        </w:rPr>
      </w:pPr>
      <w:r w:rsidRPr="00193566">
        <w:rPr>
          <w:rFonts w:asciiTheme="minorHAnsi" w:hAnsiTheme="minorHAnsi" w:cs="Tahoma"/>
        </w:rPr>
        <w:t xml:space="preserve">Ansvarlig for innholdet denne dagen er Skogkurs v. Martin Bråthen, Skogbrukssjef i Aurskog-Høland v. Lars Grasmo, Skogselskapet v. Øivind Ringstad og Statsforvalteren v. Jan Egil Nygaard. </w:t>
      </w:r>
    </w:p>
    <w:p w14:paraId="50BC9643" w14:textId="77777777" w:rsidR="00DA1096" w:rsidRDefault="00DA109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</w:p>
    <w:p w14:paraId="64AFA67B" w14:textId="77777777" w:rsidR="00DA1096" w:rsidRDefault="00DA109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</w:p>
    <w:p w14:paraId="30B957F0" w14:textId="77777777" w:rsidR="00DA1096" w:rsidRDefault="00DA109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</w:p>
    <w:p w14:paraId="38B2EFAF" w14:textId="77777777" w:rsidR="00DA1096" w:rsidRDefault="00DA109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</w:p>
    <w:p w14:paraId="035FC223" w14:textId="1353D252" w:rsidR="00DA1096" w:rsidRDefault="00DA109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  <w:bookmarkStart w:id="1" w:name="_Hlk102998650"/>
      <w:r w:rsidRPr="00DA1096">
        <w:rPr>
          <w:rFonts w:asciiTheme="minorHAnsi" w:hAnsiTheme="minorHAnsi" w:cs="Tahoma"/>
          <w:b/>
          <w:bCs/>
          <w:sz w:val="36"/>
          <w:szCs w:val="36"/>
        </w:rPr>
        <w:t>Program</w:t>
      </w:r>
      <w:r>
        <w:rPr>
          <w:rFonts w:asciiTheme="minorHAnsi" w:hAnsiTheme="minorHAnsi" w:cs="Tahoma"/>
          <w:b/>
          <w:bCs/>
          <w:sz w:val="36"/>
          <w:szCs w:val="36"/>
        </w:rPr>
        <w:t>:</w:t>
      </w:r>
    </w:p>
    <w:p w14:paraId="0C22A55C" w14:textId="77777777" w:rsidR="00DA1096" w:rsidRPr="00DA1096" w:rsidRDefault="00DA1096" w:rsidP="00DA1096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i/>
          <w:iCs/>
          <w:sz w:val="27"/>
          <w:szCs w:val="27"/>
        </w:rPr>
      </w:pPr>
      <w:r w:rsidRPr="00DA1096">
        <w:rPr>
          <w:rFonts w:asciiTheme="minorHAnsi" w:hAnsiTheme="minorHAnsi" w:cs="Tahoma"/>
          <w:i/>
          <w:iCs/>
          <w:sz w:val="27"/>
          <w:szCs w:val="27"/>
        </w:rPr>
        <w:t xml:space="preserve">Transport skjer med egne biler. Med tanke på antallet biler på tur, oppfordres det til samkjøring. </w:t>
      </w:r>
    </w:p>
    <w:bookmarkEnd w:id="1"/>
    <w:p w14:paraId="11B859C6" w14:textId="6858CD6E" w:rsidR="00DA1096" w:rsidRDefault="00DA109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b/>
          <w:bCs/>
          <w:sz w:val="36"/>
          <w:szCs w:val="36"/>
        </w:rPr>
      </w:pPr>
    </w:p>
    <w:p w14:paraId="6EE79230" w14:textId="52EAE2B6" w:rsidR="00E119FD" w:rsidRPr="009F0DD8" w:rsidRDefault="00290346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DA1096">
        <w:rPr>
          <w:rFonts w:asciiTheme="minorHAnsi" w:hAnsiTheme="minorHAnsi" w:cs="Tahoma"/>
          <w:b/>
          <w:bCs/>
          <w:sz w:val="27"/>
          <w:szCs w:val="27"/>
        </w:rPr>
        <w:t>Oppmøte:</w:t>
      </w:r>
      <w:r w:rsidRPr="00DA1096">
        <w:rPr>
          <w:rFonts w:asciiTheme="minorHAnsi" w:hAnsiTheme="minorHAnsi" w:cs="Tahoma"/>
          <w:sz w:val="27"/>
          <w:szCs w:val="27"/>
        </w:rPr>
        <w:t xml:space="preserve"> Rømskog</w:t>
      </w:r>
      <w:r w:rsidRPr="009F0DD8">
        <w:rPr>
          <w:rFonts w:asciiTheme="minorHAnsi" w:hAnsiTheme="minorHAnsi" w:cs="Tahoma"/>
          <w:sz w:val="27"/>
          <w:szCs w:val="27"/>
        </w:rPr>
        <w:t xml:space="preserve"> Skole</w:t>
      </w:r>
      <w:r w:rsidR="00183FAE" w:rsidRPr="009F0DD8">
        <w:rPr>
          <w:rFonts w:asciiTheme="minorHAnsi" w:hAnsiTheme="minorHAnsi" w:cs="Tahoma"/>
          <w:sz w:val="27"/>
          <w:szCs w:val="27"/>
        </w:rPr>
        <w:t xml:space="preserve"> (</w:t>
      </w:r>
      <w:proofErr w:type="spellStart"/>
      <w:r w:rsidR="00183FAE" w:rsidRPr="009F0DD8">
        <w:rPr>
          <w:rFonts w:asciiTheme="minorHAnsi" w:hAnsiTheme="minorHAnsi" w:cs="Tahoma"/>
          <w:sz w:val="27"/>
          <w:szCs w:val="27"/>
        </w:rPr>
        <w:t>Engehaget</w:t>
      </w:r>
      <w:proofErr w:type="spellEnd"/>
      <w:r w:rsidR="00183FAE" w:rsidRPr="009F0DD8">
        <w:rPr>
          <w:rFonts w:asciiTheme="minorHAnsi" w:hAnsiTheme="minorHAnsi" w:cs="Tahoma"/>
          <w:sz w:val="27"/>
          <w:szCs w:val="27"/>
        </w:rPr>
        <w:t xml:space="preserve"> 3, 1950 Rømskog)</w:t>
      </w:r>
      <w:r w:rsidRPr="009F0DD8">
        <w:rPr>
          <w:rFonts w:asciiTheme="minorHAnsi" w:hAnsiTheme="minorHAnsi" w:cs="Tahoma"/>
          <w:sz w:val="27"/>
          <w:szCs w:val="27"/>
        </w:rPr>
        <w:t xml:space="preserve"> </w:t>
      </w:r>
      <w:r w:rsidR="00E119FD" w:rsidRPr="009F0DD8">
        <w:rPr>
          <w:rFonts w:asciiTheme="minorHAnsi" w:hAnsiTheme="minorHAnsi" w:cs="Tahoma"/>
          <w:sz w:val="27"/>
          <w:szCs w:val="27"/>
        </w:rPr>
        <w:t xml:space="preserve">før </w:t>
      </w:r>
      <w:r w:rsidRPr="009F0DD8">
        <w:rPr>
          <w:rFonts w:asciiTheme="minorHAnsi" w:hAnsiTheme="minorHAnsi" w:cs="Tahoma"/>
          <w:sz w:val="27"/>
          <w:szCs w:val="27"/>
        </w:rPr>
        <w:t>kl. 09:00</w:t>
      </w:r>
      <w:r w:rsidR="00E119FD" w:rsidRPr="009F0DD8">
        <w:rPr>
          <w:rFonts w:asciiTheme="minorHAnsi" w:hAnsiTheme="minorHAnsi" w:cs="Tahoma"/>
          <w:sz w:val="27"/>
          <w:szCs w:val="27"/>
        </w:rPr>
        <w:t xml:space="preserve">. </w:t>
      </w:r>
    </w:p>
    <w:p w14:paraId="5E1E38D0" w14:textId="563C3175" w:rsidR="00290346" w:rsidRPr="009F0DD8" w:rsidRDefault="00E119FD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9F0DD8">
        <w:rPr>
          <w:rFonts w:asciiTheme="minorHAnsi" w:hAnsiTheme="minorHAnsi" w:cs="Tahoma"/>
          <w:sz w:val="27"/>
          <w:szCs w:val="27"/>
        </w:rPr>
        <w:t xml:space="preserve">Vi starter med en inne-sesjon, og det er fint om deltagere er på plass når denne starter. Det blir noe å bite i.  </w:t>
      </w:r>
    </w:p>
    <w:p w14:paraId="28909DF7" w14:textId="77777777" w:rsidR="00E119FD" w:rsidRPr="009F0DD8" w:rsidRDefault="00E119FD" w:rsidP="00E119FD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</w:p>
    <w:p w14:paraId="4599C15C" w14:textId="340C1C4D" w:rsidR="00F840C2" w:rsidRPr="00E36451" w:rsidRDefault="00E119FD" w:rsidP="00193566">
      <w:p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 w:rsidRPr="009F0DD8">
        <w:rPr>
          <w:rFonts w:asciiTheme="minorHAnsi" w:hAnsiTheme="minorHAnsi" w:cs="Tahoma"/>
          <w:sz w:val="27"/>
          <w:szCs w:val="27"/>
        </w:rPr>
        <w:t xml:space="preserve">09:00 </w:t>
      </w:r>
      <w:r w:rsidR="00F840C2" w:rsidRPr="009F0DD8">
        <w:rPr>
          <w:rFonts w:asciiTheme="minorHAnsi" w:hAnsiTheme="minorHAnsi" w:cs="Tahoma"/>
          <w:sz w:val="27"/>
          <w:szCs w:val="27"/>
        </w:rPr>
        <w:tab/>
      </w:r>
      <w:bookmarkStart w:id="2" w:name="_Hlk102985935"/>
      <w:r w:rsidR="00F840C2" w:rsidRPr="00E36451">
        <w:rPr>
          <w:rFonts w:asciiTheme="minorHAnsi" w:hAnsiTheme="minorHAnsi" w:cs="Tahoma"/>
          <w:sz w:val="27"/>
          <w:szCs w:val="27"/>
        </w:rPr>
        <w:t>-    Informasjon fra Statsforvalteren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– </w:t>
      </w:r>
      <w:r w:rsidR="003A48E7">
        <w:rPr>
          <w:rFonts w:asciiTheme="minorHAnsi" w:hAnsiTheme="minorHAnsi" w:cs="Tahoma"/>
          <w:sz w:val="27"/>
          <w:szCs w:val="27"/>
        </w:rPr>
        <w:t>1</w:t>
      </w:r>
      <w:r w:rsidR="00127315">
        <w:rPr>
          <w:rFonts w:asciiTheme="minorHAnsi" w:hAnsiTheme="minorHAnsi" w:cs="Tahoma"/>
          <w:sz w:val="27"/>
          <w:szCs w:val="27"/>
        </w:rPr>
        <w:t>0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min </w:t>
      </w:r>
      <w:r w:rsidR="006A6180" w:rsidRPr="00E36451">
        <w:rPr>
          <w:rFonts w:asciiTheme="minorHAnsi" w:hAnsiTheme="minorHAnsi" w:cs="Tahoma"/>
          <w:i/>
          <w:iCs/>
          <w:sz w:val="27"/>
          <w:szCs w:val="27"/>
        </w:rPr>
        <w:t xml:space="preserve">– velkommen og </w:t>
      </w:r>
      <w:r w:rsidR="00E36451" w:rsidRPr="00E36451">
        <w:rPr>
          <w:rFonts w:asciiTheme="minorHAnsi" w:hAnsiTheme="minorHAnsi" w:cs="Tahoma"/>
          <w:i/>
          <w:iCs/>
          <w:sz w:val="27"/>
          <w:szCs w:val="27"/>
        </w:rPr>
        <w:t>bakgrunn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</w:t>
      </w:r>
    </w:p>
    <w:p w14:paraId="758F2F70" w14:textId="451002EA" w:rsidR="00F840C2" w:rsidRPr="00E36451" w:rsidRDefault="00F840C2" w:rsidP="00193566">
      <w:pPr>
        <w:pStyle w:val="Listeavsnitt"/>
        <w:numPr>
          <w:ilvl w:val="0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i/>
          <w:iCs/>
          <w:sz w:val="27"/>
          <w:szCs w:val="27"/>
        </w:rPr>
      </w:pPr>
      <w:r w:rsidRPr="00E36451">
        <w:rPr>
          <w:rFonts w:asciiTheme="minorHAnsi" w:hAnsiTheme="minorHAnsi" w:cs="Tahoma"/>
          <w:sz w:val="27"/>
          <w:szCs w:val="27"/>
        </w:rPr>
        <w:t>Informasjon fra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Aurskog-Høland kommune – </w:t>
      </w:r>
      <w:r w:rsidR="003A48E7">
        <w:rPr>
          <w:rFonts w:asciiTheme="minorHAnsi" w:hAnsiTheme="minorHAnsi" w:cs="Tahoma"/>
          <w:sz w:val="27"/>
          <w:szCs w:val="27"/>
        </w:rPr>
        <w:t>1</w:t>
      </w:r>
      <w:r w:rsidR="00127315">
        <w:rPr>
          <w:rFonts w:asciiTheme="minorHAnsi" w:hAnsiTheme="minorHAnsi" w:cs="Tahoma"/>
          <w:sz w:val="27"/>
          <w:szCs w:val="27"/>
        </w:rPr>
        <w:t>0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min </w:t>
      </w:r>
      <w:r w:rsidR="006A6180" w:rsidRPr="00E36451">
        <w:rPr>
          <w:rFonts w:asciiTheme="minorHAnsi" w:hAnsiTheme="minorHAnsi" w:cs="Tahoma"/>
          <w:i/>
          <w:iCs/>
          <w:sz w:val="27"/>
          <w:szCs w:val="27"/>
        </w:rPr>
        <w:t xml:space="preserve">- veiutfordringer i kommunen </w:t>
      </w:r>
    </w:p>
    <w:p w14:paraId="0B14718E" w14:textId="20ECCF8D" w:rsidR="00E119FD" w:rsidRPr="00E36451" w:rsidRDefault="00F840C2" w:rsidP="00193566">
      <w:pPr>
        <w:pStyle w:val="Listeavsnitt"/>
        <w:numPr>
          <w:ilvl w:val="0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 w:rsidRPr="00E36451">
        <w:rPr>
          <w:rFonts w:asciiTheme="minorHAnsi" w:hAnsiTheme="minorHAnsi" w:cs="Tahoma"/>
          <w:sz w:val="27"/>
          <w:szCs w:val="27"/>
        </w:rPr>
        <w:t xml:space="preserve">Kort repetisjon fra </w:t>
      </w:r>
      <w:proofErr w:type="spellStart"/>
      <w:r w:rsidRPr="00E36451">
        <w:rPr>
          <w:rFonts w:asciiTheme="minorHAnsi" w:hAnsiTheme="minorHAnsi" w:cs="Tahoma"/>
          <w:sz w:val="27"/>
          <w:szCs w:val="27"/>
        </w:rPr>
        <w:t>webinaret</w:t>
      </w:r>
      <w:proofErr w:type="spellEnd"/>
      <w:r w:rsidR="00193566" w:rsidRPr="00E36451">
        <w:rPr>
          <w:rFonts w:asciiTheme="minorHAnsi" w:hAnsiTheme="minorHAnsi" w:cs="Tahoma"/>
          <w:sz w:val="27"/>
          <w:szCs w:val="27"/>
        </w:rPr>
        <w:t>, Skogkurs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</w:t>
      </w:r>
      <w:r w:rsidR="00E36451" w:rsidRPr="00E36451">
        <w:rPr>
          <w:rFonts w:asciiTheme="minorHAnsi" w:hAnsiTheme="minorHAnsi" w:cs="Tahoma"/>
          <w:sz w:val="27"/>
          <w:szCs w:val="27"/>
        </w:rPr>
        <w:t xml:space="preserve">– </w:t>
      </w:r>
      <w:r w:rsidR="003A48E7">
        <w:rPr>
          <w:rFonts w:asciiTheme="minorHAnsi" w:hAnsiTheme="minorHAnsi" w:cs="Tahoma"/>
          <w:sz w:val="27"/>
          <w:szCs w:val="27"/>
        </w:rPr>
        <w:t>4</w:t>
      </w:r>
      <w:r w:rsidR="00127315">
        <w:rPr>
          <w:rFonts w:asciiTheme="minorHAnsi" w:hAnsiTheme="minorHAnsi" w:cs="Tahoma"/>
          <w:sz w:val="27"/>
          <w:szCs w:val="27"/>
        </w:rPr>
        <w:t>0</w:t>
      </w:r>
      <w:r w:rsidR="006A6180" w:rsidRPr="00E36451">
        <w:rPr>
          <w:rFonts w:asciiTheme="minorHAnsi" w:hAnsiTheme="minorHAnsi" w:cs="Tahoma"/>
          <w:sz w:val="27"/>
          <w:szCs w:val="27"/>
        </w:rPr>
        <w:t xml:space="preserve"> min</w:t>
      </w:r>
      <w:r w:rsidR="006A6180" w:rsidRPr="00E36451">
        <w:rPr>
          <w:rFonts w:asciiTheme="minorHAnsi" w:hAnsiTheme="minorHAnsi" w:cs="Tahoma"/>
          <w:i/>
          <w:iCs/>
          <w:sz w:val="27"/>
          <w:szCs w:val="27"/>
        </w:rPr>
        <w:t xml:space="preserve"> – de store linjene og spørsmål</w:t>
      </w:r>
    </w:p>
    <w:bookmarkEnd w:id="2"/>
    <w:p w14:paraId="45828AAF" w14:textId="2747C6F2" w:rsidR="00DE5859" w:rsidRDefault="00E119FD" w:rsidP="00193566">
      <w:p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 w:rsidRPr="009F0DD8">
        <w:rPr>
          <w:rFonts w:asciiTheme="minorHAnsi" w:hAnsiTheme="minorHAnsi" w:cs="Tahoma"/>
          <w:sz w:val="27"/>
          <w:szCs w:val="27"/>
        </w:rPr>
        <w:t>10:</w:t>
      </w:r>
      <w:r w:rsidR="006A6180">
        <w:rPr>
          <w:rFonts w:asciiTheme="minorHAnsi" w:hAnsiTheme="minorHAnsi" w:cs="Tahoma"/>
          <w:sz w:val="27"/>
          <w:szCs w:val="27"/>
        </w:rPr>
        <w:t>10</w:t>
      </w:r>
      <w:r w:rsidRPr="009F0DD8">
        <w:rPr>
          <w:rFonts w:asciiTheme="minorHAnsi" w:hAnsiTheme="minorHAnsi" w:cs="Tahoma"/>
          <w:sz w:val="27"/>
          <w:szCs w:val="27"/>
        </w:rPr>
        <w:t xml:space="preserve"> </w:t>
      </w:r>
      <w:r w:rsidR="00F840C2" w:rsidRPr="009F0DD8">
        <w:rPr>
          <w:rFonts w:asciiTheme="minorHAnsi" w:hAnsiTheme="minorHAnsi" w:cs="Tahoma"/>
          <w:sz w:val="27"/>
          <w:szCs w:val="27"/>
        </w:rPr>
        <w:tab/>
        <w:t>-</w:t>
      </w:r>
      <w:r w:rsidRPr="009F0DD8">
        <w:rPr>
          <w:rFonts w:asciiTheme="minorHAnsi" w:hAnsiTheme="minorHAnsi" w:cs="Tahoma"/>
          <w:sz w:val="27"/>
          <w:szCs w:val="27"/>
        </w:rPr>
        <w:t xml:space="preserve"> </w:t>
      </w:r>
      <w:r w:rsidR="00F840C2" w:rsidRPr="009F0DD8">
        <w:rPr>
          <w:rFonts w:asciiTheme="minorHAnsi" w:hAnsiTheme="minorHAnsi" w:cs="Tahoma"/>
          <w:sz w:val="27"/>
          <w:szCs w:val="27"/>
        </w:rPr>
        <w:t xml:space="preserve">   </w:t>
      </w:r>
      <w:r w:rsidRPr="009F0DD8">
        <w:rPr>
          <w:rFonts w:asciiTheme="minorHAnsi" w:hAnsiTheme="minorHAnsi" w:cs="Tahoma"/>
          <w:sz w:val="27"/>
          <w:szCs w:val="27"/>
        </w:rPr>
        <w:t>Avreise til befaringsobjekt 1</w:t>
      </w:r>
      <w:r w:rsidR="00DE5859">
        <w:rPr>
          <w:rFonts w:asciiTheme="minorHAnsi" w:hAnsiTheme="minorHAnsi" w:cs="Tahoma"/>
          <w:sz w:val="27"/>
          <w:szCs w:val="27"/>
        </w:rPr>
        <w:t xml:space="preserve">, </w:t>
      </w:r>
      <w:bookmarkStart w:id="3" w:name="_Hlk102998685"/>
      <w:r w:rsidR="00DE5859">
        <w:rPr>
          <w:rFonts w:asciiTheme="minorHAnsi" w:hAnsiTheme="minorHAnsi" w:cs="Tahoma"/>
          <w:sz w:val="27"/>
          <w:szCs w:val="27"/>
        </w:rPr>
        <w:t>vi ser på:</w:t>
      </w:r>
    </w:p>
    <w:p w14:paraId="673FB73D" w14:textId="239B2590" w:rsidR="004F306C" w:rsidRDefault="004F306C" w:rsidP="00DE5859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>Effektiv tømmertransport</w:t>
      </w:r>
    </w:p>
    <w:p w14:paraId="11FCCB13" w14:textId="28607CB4" w:rsidR="004F306C" w:rsidRDefault="004F306C" w:rsidP="00DE5859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>Hensyn til friluftsliv – og deres syn på miljø og klima</w:t>
      </w:r>
    </w:p>
    <w:p w14:paraId="3FDDFAE8" w14:textId="7839EBF4" w:rsidR="004F306C" w:rsidRDefault="004F306C" w:rsidP="00DE5859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>Vannmiljø</w:t>
      </w:r>
      <w:r w:rsidR="00EC1760">
        <w:rPr>
          <w:rFonts w:asciiTheme="minorHAnsi" w:hAnsiTheme="minorHAnsi" w:cs="Tahoma"/>
          <w:sz w:val="27"/>
          <w:szCs w:val="27"/>
        </w:rPr>
        <w:t>, avrenning</w:t>
      </w:r>
      <w:r w:rsidR="007A2718">
        <w:rPr>
          <w:rFonts w:asciiTheme="minorHAnsi" w:hAnsiTheme="minorHAnsi" w:cs="Tahoma"/>
          <w:sz w:val="27"/>
          <w:szCs w:val="27"/>
        </w:rPr>
        <w:t xml:space="preserve"> og kantsoner</w:t>
      </w:r>
    </w:p>
    <w:p w14:paraId="7F100686" w14:textId="77777777" w:rsidR="007A2718" w:rsidRDefault="007A2718" w:rsidP="007A2718">
      <w:pPr>
        <w:pStyle w:val="Listeavsnitt"/>
        <w:numPr>
          <w:ilvl w:val="2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 xml:space="preserve">PEFC – Skogstandard </w:t>
      </w:r>
    </w:p>
    <w:p w14:paraId="77A2504A" w14:textId="510C6D61" w:rsidR="00724659" w:rsidRDefault="007A2718" w:rsidP="00DE5859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 xml:space="preserve">Bruk av </w:t>
      </w:r>
      <w:proofErr w:type="spellStart"/>
      <w:r>
        <w:rPr>
          <w:rFonts w:asciiTheme="minorHAnsi" w:hAnsiTheme="minorHAnsi" w:cs="Tahoma"/>
          <w:sz w:val="27"/>
          <w:szCs w:val="27"/>
        </w:rPr>
        <w:t>l</w:t>
      </w:r>
      <w:r w:rsidR="00724659">
        <w:rPr>
          <w:rFonts w:asciiTheme="minorHAnsi" w:hAnsiTheme="minorHAnsi" w:cs="Tahoma"/>
          <w:sz w:val="27"/>
          <w:szCs w:val="27"/>
        </w:rPr>
        <w:t>øsmasser</w:t>
      </w:r>
      <w:proofErr w:type="spellEnd"/>
      <w:r w:rsidR="004F306C">
        <w:rPr>
          <w:rFonts w:asciiTheme="minorHAnsi" w:hAnsiTheme="minorHAnsi" w:cs="Tahoma"/>
          <w:sz w:val="27"/>
          <w:szCs w:val="27"/>
        </w:rPr>
        <w:t xml:space="preserve"> – inngrepet i naturen</w:t>
      </w:r>
    </w:p>
    <w:p w14:paraId="64CD0631" w14:textId="39B4AE60" w:rsidR="0034751C" w:rsidRPr="0034751C" w:rsidRDefault="0034751C" w:rsidP="0034751C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 w:rsidRPr="0034751C">
        <w:rPr>
          <w:rFonts w:asciiTheme="minorHAnsi" w:hAnsiTheme="minorHAnsi" w:cs="Tahoma"/>
          <w:sz w:val="27"/>
          <w:szCs w:val="27"/>
        </w:rPr>
        <w:t xml:space="preserve">Konsekvenser ved «feil» ved veibyggingen – </w:t>
      </w:r>
      <w:proofErr w:type="spellStart"/>
      <w:r w:rsidRPr="0034751C">
        <w:rPr>
          <w:rFonts w:asciiTheme="minorHAnsi" w:hAnsiTheme="minorHAnsi" w:cs="Tahoma"/>
          <w:i/>
          <w:iCs/>
          <w:sz w:val="27"/>
          <w:szCs w:val="27"/>
        </w:rPr>
        <w:t>naturfare</w:t>
      </w:r>
      <w:proofErr w:type="spellEnd"/>
      <w:r w:rsidRPr="0034751C">
        <w:rPr>
          <w:rFonts w:asciiTheme="minorHAnsi" w:hAnsiTheme="minorHAnsi" w:cs="Tahoma"/>
          <w:i/>
          <w:iCs/>
          <w:sz w:val="27"/>
          <w:szCs w:val="27"/>
        </w:rPr>
        <w:t xml:space="preserve"> og klima</w:t>
      </w:r>
    </w:p>
    <w:bookmarkEnd w:id="3"/>
    <w:p w14:paraId="43A74884" w14:textId="56EF8C24" w:rsidR="00E119FD" w:rsidRPr="009F0DD8" w:rsidRDefault="00E119FD" w:rsidP="00193566">
      <w:p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 w:rsidRPr="009F0DD8">
        <w:rPr>
          <w:rFonts w:asciiTheme="minorHAnsi" w:hAnsiTheme="minorHAnsi" w:cs="Tahoma"/>
          <w:sz w:val="27"/>
          <w:szCs w:val="27"/>
        </w:rPr>
        <w:t>1</w:t>
      </w:r>
      <w:r w:rsidR="00F840C2" w:rsidRPr="009F0DD8">
        <w:rPr>
          <w:rFonts w:asciiTheme="minorHAnsi" w:hAnsiTheme="minorHAnsi" w:cs="Tahoma"/>
          <w:sz w:val="27"/>
          <w:szCs w:val="27"/>
        </w:rPr>
        <w:t>1</w:t>
      </w:r>
      <w:r w:rsidRPr="009F0DD8">
        <w:rPr>
          <w:rFonts w:asciiTheme="minorHAnsi" w:hAnsiTheme="minorHAnsi" w:cs="Tahoma"/>
          <w:sz w:val="27"/>
          <w:szCs w:val="27"/>
        </w:rPr>
        <w:t>:</w:t>
      </w:r>
      <w:r w:rsidR="00F840C2" w:rsidRPr="009F0DD8">
        <w:rPr>
          <w:rFonts w:asciiTheme="minorHAnsi" w:hAnsiTheme="minorHAnsi" w:cs="Tahoma"/>
          <w:sz w:val="27"/>
          <w:szCs w:val="27"/>
        </w:rPr>
        <w:t>3</w:t>
      </w:r>
      <w:r w:rsidRPr="009F0DD8">
        <w:rPr>
          <w:rFonts w:asciiTheme="minorHAnsi" w:hAnsiTheme="minorHAnsi" w:cs="Tahoma"/>
          <w:sz w:val="27"/>
          <w:szCs w:val="27"/>
        </w:rPr>
        <w:t xml:space="preserve">0 </w:t>
      </w:r>
      <w:r w:rsidR="00F840C2" w:rsidRPr="009F0DD8">
        <w:rPr>
          <w:rFonts w:asciiTheme="minorHAnsi" w:hAnsiTheme="minorHAnsi" w:cs="Tahoma"/>
          <w:sz w:val="27"/>
          <w:szCs w:val="27"/>
        </w:rPr>
        <w:tab/>
        <w:t xml:space="preserve">-    </w:t>
      </w:r>
      <w:r w:rsidRPr="009F0DD8">
        <w:rPr>
          <w:rFonts w:asciiTheme="minorHAnsi" w:hAnsiTheme="minorHAnsi" w:cs="Tahoma"/>
          <w:sz w:val="27"/>
          <w:szCs w:val="27"/>
        </w:rPr>
        <w:t>Lunsj</w:t>
      </w:r>
    </w:p>
    <w:p w14:paraId="6EF4E0F5" w14:textId="0CBE6317" w:rsidR="00E119FD" w:rsidRDefault="00E119FD" w:rsidP="00193566">
      <w:p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 w:rsidRPr="009F0DD8">
        <w:rPr>
          <w:rFonts w:asciiTheme="minorHAnsi" w:hAnsiTheme="minorHAnsi" w:cs="Tahoma"/>
          <w:sz w:val="27"/>
          <w:szCs w:val="27"/>
        </w:rPr>
        <w:t>12:</w:t>
      </w:r>
      <w:r w:rsidR="00F840C2" w:rsidRPr="009F0DD8">
        <w:rPr>
          <w:rFonts w:asciiTheme="minorHAnsi" w:hAnsiTheme="minorHAnsi" w:cs="Tahoma"/>
          <w:sz w:val="27"/>
          <w:szCs w:val="27"/>
        </w:rPr>
        <w:t>1</w:t>
      </w:r>
      <w:r w:rsidRPr="009F0DD8">
        <w:rPr>
          <w:rFonts w:asciiTheme="minorHAnsi" w:hAnsiTheme="minorHAnsi" w:cs="Tahoma"/>
          <w:sz w:val="27"/>
          <w:szCs w:val="27"/>
        </w:rPr>
        <w:t xml:space="preserve">5 </w:t>
      </w:r>
      <w:r w:rsidR="00F840C2" w:rsidRPr="009F0DD8">
        <w:rPr>
          <w:rFonts w:asciiTheme="minorHAnsi" w:hAnsiTheme="minorHAnsi" w:cs="Tahoma"/>
          <w:sz w:val="27"/>
          <w:szCs w:val="27"/>
        </w:rPr>
        <w:tab/>
        <w:t>-    A</w:t>
      </w:r>
      <w:r w:rsidRPr="009F0DD8">
        <w:rPr>
          <w:rFonts w:asciiTheme="minorHAnsi" w:hAnsiTheme="minorHAnsi" w:cs="Tahoma"/>
          <w:sz w:val="27"/>
          <w:szCs w:val="27"/>
        </w:rPr>
        <w:t>vreise til befaringsobjekt 2</w:t>
      </w:r>
      <w:bookmarkStart w:id="4" w:name="_Hlk102998697"/>
      <w:r w:rsidR="00DE5859">
        <w:rPr>
          <w:rFonts w:asciiTheme="minorHAnsi" w:hAnsiTheme="minorHAnsi" w:cs="Tahoma"/>
          <w:sz w:val="27"/>
          <w:szCs w:val="27"/>
        </w:rPr>
        <w:t>, vi ser på:</w:t>
      </w:r>
      <w:r w:rsidRPr="009F0DD8">
        <w:rPr>
          <w:rFonts w:asciiTheme="minorHAnsi" w:hAnsiTheme="minorHAnsi" w:cs="Tahoma"/>
          <w:sz w:val="27"/>
          <w:szCs w:val="27"/>
        </w:rPr>
        <w:t xml:space="preserve"> </w:t>
      </w:r>
    </w:p>
    <w:p w14:paraId="0F47AB1F" w14:textId="47EA17D5" w:rsidR="004F306C" w:rsidRDefault="004F306C" w:rsidP="004F306C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 xml:space="preserve">Hensyn </w:t>
      </w:r>
      <w:r w:rsidR="007A2718">
        <w:rPr>
          <w:rFonts w:asciiTheme="minorHAnsi" w:hAnsiTheme="minorHAnsi" w:cs="Tahoma"/>
          <w:sz w:val="27"/>
          <w:szCs w:val="27"/>
        </w:rPr>
        <w:t xml:space="preserve">ved veibygging </w:t>
      </w:r>
      <w:r>
        <w:rPr>
          <w:rFonts w:asciiTheme="minorHAnsi" w:hAnsiTheme="minorHAnsi" w:cs="Tahoma"/>
          <w:sz w:val="27"/>
          <w:szCs w:val="27"/>
        </w:rPr>
        <w:t>– kan</w:t>
      </w:r>
      <w:r w:rsidR="007A2718">
        <w:rPr>
          <w:rFonts w:asciiTheme="minorHAnsi" w:hAnsiTheme="minorHAnsi" w:cs="Tahoma"/>
          <w:sz w:val="27"/>
          <w:szCs w:val="27"/>
        </w:rPr>
        <w:t>t</w:t>
      </w:r>
      <w:r>
        <w:rPr>
          <w:rFonts w:asciiTheme="minorHAnsi" w:hAnsiTheme="minorHAnsi" w:cs="Tahoma"/>
          <w:sz w:val="27"/>
          <w:szCs w:val="27"/>
        </w:rPr>
        <w:t>soner</w:t>
      </w:r>
      <w:r w:rsidR="007A2718">
        <w:rPr>
          <w:rFonts w:asciiTheme="minorHAnsi" w:hAnsiTheme="minorHAnsi" w:cs="Tahoma"/>
          <w:sz w:val="27"/>
          <w:szCs w:val="27"/>
        </w:rPr>
        <w:t>, dyrket mark og kulturminner</w:t>
      </w:r>
    </w:p>
    <w:p w14:paraId="7EEC1689" w14:textId="66D9F2C9" w:rsidR="004F306C" w:rsidRDefault="004F306C" w:rsidP="004F306C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>Søppel</w:t>
      </w:r>
      <w:r w:rsidR="007A2718">
        <w:rPr>
          <w:rFonts w:asciiTheme="minorHAnsi" w:hAnsiTheme="minorHAnsi" w:cs="Tahoma"/>
          <w:sz w:val="27"/>
          <w:szCs w:val="27"/>
        </w:rPr>
        <w:t xml:space="preserve"> – både nytt og gammelt skrot</w:t>
      </w:r>
    </w:p>
    <w:p w14:paraId="426FE442" w14:textId="7F0AEAED" w:rsidR="004F306C" w:rsidRDefault="007A2718" w:rsidP="004F306C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>Veibygging i møte med m</w:t>
      </w:r>
      <w:r w:rsidR="004F306C">
        <w:rPr>
          <w:rFonts w:asciiTheme="minorHAnsi" w:hAnsiTheme="minorHAnsi" w:cs="Tahoma"/>
          <w:sz w:val="27"/>
          <w:szCs w:val="27"/>
        </w:rPr>
        <w:t xml:space="preserve">yrer og </w:t>
      </w:r>
      <w:r>
        <w:rPr>
          <w:rFonts w:asciiTheme="minorHAnsi" w:hAnsiTheme="minorHAnsi" w:cs="Tahoma"/>
          <w:sz w:val="27"/>
          <w:szCs w:val="27"/>
        </w:rPr>
        <w:t>organisk</w:t>
      </w:r>
      <w:r w:rsidR="004F306C">
        <w:rPr>
          <w:rFonts w:asciiTheme="minorHAnsi" w:hAnsiTheme="minorHAnsi" w:cs="Tahoma"/>
          <w:sz w:val="27"/>
          <w:szCs w:val="27"/>
        </w:rPr>
        <w:t xml:space="preserve"> materiale </w:t>
      </w:r>
    </w:p>
    <w:p w14:paraId="134EBAFD" w14:textId="72C802B6" w:rsidR="004F306C" w:rsidRPr="007A2718" w:rsidRDefault="004F306C" w:rsidP="007A2718">
      <w:pPr>
        <w:pStyle w:val="Listeavsnitt"/>
        <w:numPr>
          <w:ilvl w:val="1"/>
          <w:numId w:val="4"/>
        </w:numPr>
        <w:tabs>
          <w:tab w:val="left" w:pos="993"/>
          <w:tab w:val="left" w:pos="5245"/>
        </w:tabs>
        <w:spacing w:line="360" w:lineRule="auto"/>
        <w:rPr>
          <w:rFonts w:asciiTheme="minorHAnsi" w:hAnsiTheme="minorHAnsi" w:cs="Tahoma"/>
          <w:sz w:val="27"/>
          <w:szCs w:val="27"/>
        </w:rPr>
      </w:pPr>
      <w:r>
        <w:rPr>
          <w:rFonts w:asciiTheme="minorHAnsi" w:hAnsiTheme="minorHAnsi" w:cs="Tahoma"/>
          <w:sz w:val="27"/>
          <w:szCs w:val="27"/>
        </w:rPr>
        <w:t>Massetak og vei oppbygd av sprengstein – forurensing</w:t>
      </w:r>
      <w:r w:rsidR="00EC1760">
        <w:rPr>
          <w:rFonts w:asciiTheme="minorHAnsi" w:hAnsiTheme="minorHAnsi" w:cs="Tahoma"/>
          <w:sz w:val="27"/>
          <w:szCs w:val="27"/>
        </w:rPr>
        <w:t>, avrenning</w:t>
      </w:r>
      <w:r w:rsidR="007A2718">
        <w:rPr>
          <w:rFonts w:asciiTheme="minorHAnsi" w:hAnsiTheme="minorHAnsi" w:cs="Tahoma"/>
          <w:sz w:val="27"/>
          <w:szCs w:val="27"/>
        </w:rPr>
        <w:t xml:space="preserve"> og inngrep i naturen</w:t>
      </w:r>
      <w:r>
        <w:rPr>
          <w:rFonts w:asciiTheme="minorHAnsi" w:hAnsiTheme="minorHAnsi" w:cs="Tahoma"/>
          <w:sz w:val="27"/>
          <w:szCs w:val="27"/>
        </w:rPr>
        <w:t xml:space="preserve"> </w:t>
      </w:r>
    </w:p>
    <w:bookmarkEnd w:id="4"/>
    <w:p w14:paraId="0495D44B" w14:textId="13457C42" w:rsidR="00290346" w:rsidRPr="009F0DD8" w:rsidRDefault="00F840C2" w:rsidP="00F840C2">
      <w:pPr>
        <w:tabs>
          <w:tab w:val="left" w:pos="993"/>
          <w:tab w:val="left" w:pos="5245"/>
        </w:tabs>
        <w:spacing w:line="276" w:lineRule="auto"/>
        <w:rPr>
          <w:rFonts w:asciiTheme="minorHAnsi" w:hAnsiTheme="minorHAnsi" w:cs="Tahoma"/>
          <w:sz w:val="27"/>
          <w:szCs w:val="27"/>
        </w:rPr>
      </w:pPr>
      <w:r w:rsidRPr="009F0DD8">
        <w:rPr>
          <w:rFonts w:asciiTheme="minorHAnsi" w:hAnsiTheme="minorHAnsi" w:cs="Tahoma"/>
          <w:b/>
          <w:bCs/>
          <w:sz w:val="27"/>
          <w:szCs w:val="27"/>
        </w:rPr>
        <w:t>Avslutning</w:t>
      </w:r>
      <w:r w:rsidR="00183FAE" w:rsidRPr="009F0DD8">
        <w:rPr>
          <w:rFonts w:asciiTheme="minorHAnsi" w:hAnsiTheme="minorHAnsi" w:cs="Tahoma"/>
          <w:b/>
          <w:bCs/>
          <w:sz w:val="27"/>
          <w:szCs w:val="27"/>
        </w:rPr>
        <w:t>/hjemreise</w:t>
      </w:r>
      <w:r w:rsidR="00290346" w:rsidRPr="009F0DD8">
        <w:rPr>
          <w:rFonts w:asciiTheme="minorHAnsi" w:hAnsiTheme="minorHAnsi" w:cs="Tahoma"/>
          <w:b/>
          <w:bCs/>
          <w:sz w:val="27"/>
          <w:szCs w:val="27"/>
        </w:rPr>
        <w:t>:</w:t>
      </w:r>
      <w:r w:rsidR="00290346" w:rsidRPr="009F0DD8">
        <w:rPr>
          <w:rFonts w:asciiTheme="minorHAnsi" w:hAnsiTheme="minorHAnsi" w:cs="Tahoma"/>
          <w:sz w:val="27"/>
          <w:szCs w:val="27"/>
        </w:rPr>
        <w:t xml:space="preserve"> Kl. 14:</w:t>
      </w:r>
      <w:r w:rsidRPr="009F0DD8">
        <w:rPr>
          <w:rFonts w:asciiTheme="minorHAnsi" w:hAnsiTheme="minorHAnsi" w:cs="Tahoma"/>
          <w:sz w:val="27"/>
          <w:szCs w:val="27"/>
        </w:rPr>
        <w:t>3</w:t>
      </w:r>
      <w:r w:rsidR="00290346" w:rsidRPr="009F0DD8">
        <w:rPr>
          <w:rFonts w:asciiTheme="minorHAnsi" w:hAnsiTheme="minorHAnsi" w:cs="Tahoma"/>
          <w:sz w:val="27"/>
          <w:szCs w:val="27"/>
        </w:rPr>
        <w:t>0</w:t>
      </w:r>
    </w:p>
    <w:p w14:paraId="171A01C5" w14:textId="77777777" w:rsidR="007A2718" w:rsidRPr="00706771" w:rsidRDefault="007A2718" w:rsidP="00290346">
      <w:pPr>
        <w:tabs>
          <w:tab w:val="left" w:pos="993"/>
          <w:tab w:val="left" w:pos="5245"/>
        </w:tabs>
        <w:spacing w:line="276" w:lineRule="auto"/>
        <w:jc w:val="center"/>
        <w:rPr>
          <w:rFonts w:asciiTheme="minorHAnsi" w:hAnsiTheme="minorHAnsi" w:cs="Tahoma"/>
          <w:sz w:val="27"/>
          <w:szCs w:val="27"/>
        </w:rPr>
      </w:pPr>
    </w:p>
    <w:p w14:paraId="670B44C1" w14:textId="7854E78F" w:rsidR="00706771" w:rsidRDefault="00706771" w:rsidP="00706771">
      <w:pPr>
        <w:pBdr>
          <w:bottom w:val="single" w:sz="6" w:space="1" w:color="auto"/>
        </w:pBdr>
        <w:jc w:val="center"/>
        <w:rPr>
          <w:i/>
        </w:rPr>
      </w:pPr>
      <w:r w:rsidRPr="00D45FC6">
        <w:rPr>
          <w:i/>
        </w:rPr>
        <w:t>Det tas forbehold om mindre endringer</w:t>
      </w:r>
    </w:p>
    <w:p w14:paraId="5647C536" w14:textId="77777777" w:rsidR="00706771" w:rsidRDefault="00706771" w:rsidP="00706771">
      <w:pPr>
        <w:jc w:val="center"/>
        <w:rPr>
          <w:b/>
          <w:bCs/>
        </w:rPr>
      </w:pPr>
    </w:p>
    <w:p w14:paraId="689AB3E5" w14:textId="3FDDDA0A" w:rsidR="00183FAE" w:rsidRDefault="00B37185" w:rsidP="00EC1760">
      <w:pPr>
        <w:pStyle w:val="Overskrift1"/>
      </w:pPr>
      <w:r w:rsidRPr="008C5FB2">
        <w:rPr>
          <w:b w:val="0"/>
          <w:bCs w:val="0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FA5A1B" wp14:editId="15A0D70A">
            <wp:simplePos x="0" y="0"/>
            <wp:positionH relativeFrom="page">
              <wp:posOffset>1153795</wp:posOffset>
            </wp:positionH>
            <wp:positionV relativeFrom="paragraph">
              <wp:posOffset>540385</wp:posOffset>
            </wp:positionV>
            <wp:extent cx="5146675" cy="4880610"/>
            <wp:effectExtent l="0" t="0" r="0" b="0"/>
            <wp:wrapTopAndBottom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8"/>
                    <a:stretch/>
                  </pic:blipFill>
                  <pic:spPr bwMode="auto">
                    <a:xfrm>
                      <a:off x="0" y="0"/>
                      <a:ext cx="5146675" cy="488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FAE" w:rsidRPr="00183FAE">
        <w:t>Kart:</w:t>
      </w:r>
    </w:p>
    <w:p w14:paraId="2A58AEFC" w14:textId="51E8039F" w:rsidR="00D740FC" w:rsidRPr="00183FAE" w:rsidRDefault="00D740FC" w:rsidP="0042307B">
      <w:pPr>
        <w:rPr>
          <w:b/>
          <w:bCs/>
        </w:rPr>
      </w:pPr>
    </w:p>
    <w:p w14:paraId="639A0743" w14:textId="62FDDB95" w:rsidR="00183FAE" w:rsidRPr="00E03485" w:rsidRDefault="00183FAE" w:rsidP="0042307B"/>
    <w:p w14:paraId="0301DEB1" w14:textId="067DA428" w:rsidR="00D740FC" w:rsidRPr="00B2604E" w:rsidRDefault="00D740FC" w:rsidP="00CE44F9">
      <w:pPr>
        <w:jc w:val="center"/>
        <w:rPr>
          <w:iCs/>
          <w:u w:val="single"/>
        </w:rPr>
      </w:pPr>
      <w:r w:rsidRPr="00B2604E">
        <w:rPr>
          <w:iCs/>
          <w:u w:val="single"/>
        </w:rPr>
        <w:t xml:space="preserve">Adresse </w:t>
      </w:r>
      <w:r w:rsidR="00B2604E">
        <w:rPr>
          <w:iCs/>
          <w:u w:val="single"/>
        </w:rPr>
        <w:t>til/mot befaringsveiene</w:t>
      </w:r>
      <w:r w:rsidRPr="00B2604E">
        <w:rPr>
          <w:iCs/>
          <w:u w:val="single"/>
        </w:rPr>
        <w:t>:</w:t>
      </w:r>
    </w:p>
    <w:p w14:paraId="0084ED73" w14:textId="1E78DACF" w:rsidR="00D740FC" w:rsidRDefault="00D740FC" w:rsidP="00D740FC">
      <w:pPr>
        <w:jc w:val="center"/>
        <w:rPr>
          <w:i/>
        </w:rPr>
      </w:pPr>
      <w:r w:rsidRPr="00B2604E">
        <w:rPr>
          <w:b/>
          <w:bCs/>
          <w:i/>
        </w:rPr>
        <w:t>Vei nr. 1:</w:t>
      </w:r>
      <w:r>
        <w:rPr>
          <w:i/>
        </w:rPr>
        <w:t xml:space="preserve"> Kjør forbi </w:t>
      </w:r>
      <w:r w:rsidRPr="00D740FC">
        <w:rPr>
          <w:i/>
        </w:rPr>
        <w:t>Storveien 399</w:t>
      </w:r>
      <w:r>
        <w:rPr>
          <w:i/>
        </w:rPr>
        <w:t xml:space="preserve">, </w:t>
      </w:r>
      <w:r w:rsidRPr="00D740FC">
        <w:rPr>
          <w:i/>
        </w:rPr>
        <w:t>1950 Rømskog</w:t>
      </w:r>
    </w:p>
    <w:p w14:paraId="76AC5609" w14:textId="6C0F290C" w:rsidR="00B2604E" w:rsidRDefault="00B2604E" w:rsidP="00D740FC">
      <w:pPr>
        <w:jc w:val="center"/>
        <w:rPr>
          <w:i/>
        </w:rPr>
      </w:pPr>
      <w:r w:rsidRPr="00B2604E">
        <w:rPr>
          <w:b/>
          <w:bCs/>
          <w:i/>
        </w:rPr>
        <w:t>Lunsj</w:t>
      </w:r>
      <w:r>
        <w:rPr>
          <w:i/>
        </w:rPr>
        <w:t>:</w:t>
      </w:r>
      <w:r w:rsidR="00E36451">
        <w:rPr>
          <w:i/>
        </w:rPr>
        <w:t xml:space="preserve"> </w:t>
      </w:r>
      <w:r w:rsidR="00B37185">
        <w:rPr>
          <w:i/>
        </w:rPr>
        <w:t>Ved snuplassen vei nr. 1 (gamleveien)</w:t>
      </w:r>
    </w:p>
    <w:p w14:paraId="4032A121" w14:textId="1188B798" w:rsidR="00706771" w:rsidRPr="00D45FC6" w:rsidRDefault="00D740FC">
      <w:pPr>
        <w:jc w:val="center"/>
        <w:rPr>
          <w:i/>
        </w:rPr>
      </w:pPr>
      <w:r w:rsidRPr="00B2604E">
        <w:rPr>
          <w:b/>
          <w:bCs/>
          <w:i/>
        </w:rPr>
        <w:t xml:space="preserve">Vei nr. 2: </w:t>
      </w:r>
      <w:r>
        <w:rPr>
          <w:i/>
        </w:rPr>
        <w:t xml:space="preserve">Kjør mot </w:t>
      </w:r>
      <w:r w:rsidRPr="00D740FC">
        <w:rPr>
          <w:i/>
        </w:rPr>
        <w:t>Setskogveien 2233</w:t>
      </w:r>
      <w:r>
        <w:rPr>
          <w:i/>
        </w:rPr>
        <w:t xml:space="preserve">, </w:t>
      </w:r>
      <w:r w:rsidRPr="00D740FC">
        <w:rPr>
          <w:i/>
        </w:rPr>
        <w:t>1950 Rømskog</w:t>
      </w:r>
      <w:r>
        <w:rPr>
          <w:i/>
        </w:rPr>
        <w:t xml:space="preserve"> </w:t>
      </w:r>
    </w:p>
    <w:sectPr w:rsidR="00706771" w:rsidRPr="00D45FC6" w:rsidSect="00E03485">
      <w:headerReference w:type="default" r:id="rId14"/>
      <w:pgSz w:w="11906" w:h="16838"/>
      <w:pgMar w:top="775" w:right="720" w:bottom="720" w:left="86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527DE" w14:textId="77777777" w:rsidR="002C5703" w:rsidRDefault="002C5703" w:rsidP="00B2604E">
      <w:r>
        <w:separator/>
      </w:r>
    </w:p>
  </w:endnote>
  <w:endnote w:type="continuationSeparator" w:id="0">
    <w:p w14:paraId="08D1037D" w14:textId="77777777" w:rsidR="002C5703" w:rsidRDefault="002C5703" w:rsidP="00B26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D657D" w14:textId="77777777" w:rsidR="002C5703" w:rsidRDefault="002C5703" w:rsidP="00B2604E">
      <w:r>
        <w:separator/>
      </w:r>
    </w:p>
  </w:footnote>
  <w:footnote w:type="continuationSeparator" w:id="0">
    <w:p w14:paraId="5B50FA36" w14:textId="77777777" w:rsidR="002C5703" w:rsidRDefault="002C5703" w:rsidP="00B26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3B906" w14:textId="164224B4" w:rsidR="00B2604E" w:rsidRDefault="00706771">
    <w:pPr>
      <w:pStyle w:val="Topptekst"/>
    </w:pPr>
    <w:r>
      <w:rPr>
        <w:b/>
        <w:noProof/>
        <w:sz w:val="48"/>
        <w:szCs w:val="48"/>
      </w:rPr>
      <w:drawing>
        <wp:anchor distT="0" distB="0" distL="114300" distR="114300" simplePos="0" relativeHeight="251659264" behindDoc="0" locked="0" layoutInCell="1" allowOverlap="1" wp14:anchorId="5EFF11D8" wp14:editId="0286DBEB">
          <wp:simplePos x="0" y="0"/>
          <wp:positionH relativeFrom="margin">
            <wp:align>right</wp:align>
          </wp:positionH>
          <wp:positionV relativeFrom="paragraph">
            <wp:posOffset>129317</wp:posOffset>
          </wp:positionV>
          <wp:extent cx="1476375" cy="503555"/>
          <wp:effectExtent l="0" t="0" r="9525" b="0"/>
          <wp:wrapSquare wrapText="bothSides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kogkurs_logo_horisontal_versjon1_GRÅ LY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604E">
      <w:rPr>
        <w:noProof/>
      </w:rPr>
      <w:drawing>
        <wp:anchor distT="0" distB="0" distL="114300" distR="114300" simplePos="0" relativeHeight="251661312" behindDoc="0" locked="0" layoutInCell="1" allowOverlap="1" wp14:anchorId="659143A3" wp14:editId="43AA3E56">
          <wp:simplePos x="0" y="0"/>
          <wp:positionH relativeFrom="margin">
            <wp:posOffset>2903520</wp:posOffset>
          </wp:positionH>
          <wp:positionV relativeFrom="paragraph">
            <wp:posOffset>172720</wp:posOffset>
          </wp:positionV>
          <wp:extent cx="1195705" cy="416560"/>
          <wp:effectExtent l="0" t="0" r="4445" b="2540"/>
          <wp:wrapSquare wrapText="bothSides"/>
          <wp:docPr id="3" name="Bilde 3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566">
      <w:rPr>
        <w:noProof/>
      </w:rPr>
      <w:drawing>
        <wp:anchor distT="0" distB="0" distL="114300" distR="114300" simplePos="0" relativeHeight="251662336" behindDoc="0" locked="0" layoutInCell="1" allowOverlap="1" wp14:anchorId="502F9F94" wp14:editId="4AEE23C1">
          <wp:simplePos x="0" y="0"/>
          <wp:positionH relativeFrom="column">
            <wp:posOffset>4084320</wp:posOffset>
          </wp:positionH>
          <wp:positionV relativeFrom="paragraph">
            <wp:posOffset>92075</wp:posOffset>
          </wp:positionV>
          <wp:extent cx="971550" cy="504825"/>
          <wp:effectExtent l="0" t="0" r="0" b="9525"/>
          <wp:wrapSquare wrapText="bothSides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8"/>
        <w:szCs w:val="48"/>
      </w:rPr>
      <w:drawing>
        <wp:anchor distT="0" distB="0" distL="114300" distR="114300" simplePos="0" relativeHeight="251660288" behindDoc="0" locked="0" layoutInCell="1" allowOverlap="1" wp14:anchorId="72D8301E" wp14:editId="5E8A9E10">
          <wp:simplePos x="0" y="0"/>
          <wp:positionH relativeFrom="margin">
            <wp:align>left</wp:align>
          </wp:positionH>
          <wp:positionV relativeFrom="paragraph">
            <wp:posOffset>41275</wp:posOffset>
          </wp:positionV>
          <wp:extent cx="2914650" cy="574789"/>
          <wp:effectExtent l="0" t="0" r="0" b="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985"/>
                  <a:stretch/>
                </pic:blipFill>
                <pic:spPr bwMode="auto">
                  <a:xfrm>
                    <a:off x="0" y="0"/>
                    <a:ext cx="2914650" cy="5747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14259"/>
    <w:multiLevelType w:val="hybridMultilevel"/>
    <w:tmpl w:val="0B6ED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C78BF"/>
    <w:multiLevelType w:val="hybridMultilevel"/>
    <w:tmpl w:val="17FC70CE"/>
    <w:lvl w:ilvl="0" w:tplc="CD5252C0">
      <w:numFmt w:val="bullet"/>
      <w:lvlText w:val="-"/>
      <w:lvlJc w:val="left"/>
      <w:pPr>
        <w:ind w:left="135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3B47581D"/>
    <w:multiLevelType w:val="hybridMultilevel"/>
    <w:tmpl w:val="47FC02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C5FED"/>
    <w:multiLevelType w:val="hybridMultilevel"/>
    <w:tmpl w:val="AA1A57CA"/>
    <w:lvl w:ilvl="0" w:tplc="F948D91C">
      <w:numFmt w:val="bullet"/>
      <w:lvlText w:val="-"/>
      <w:lvlJc w:val="left"/>
      <w:pPr>
        <w:ind w:left="135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 w16cid:durableId="719089859">
    <w:abstractNumId w:val="0"/>
  </w:num>
  <w:num w:numId="2" w16cid:durableId="993338859">
    <w:abstractNumId w:val="2"/>
  </w:num>
  <w:num w:numId="3" w16cid:durableId="1172061320">
    <w:abstractNumId w:val="1"/>
  </w:num>
  <w:num w:numId="4" w16cid:durableId="131920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346"/>
    <w:rsid w:val="000262A3"/>
    <w:rsid w:val="00044021"/>
    <w:rsid w:val="000460EE"/>
    <w:rsid w:val="000529EB"/>
    <w:rsid w:val="00077139"/>
    <w:rsid w:val="0008468F"/>
    <w:rsid w:val="000A1891"/>
    <w:rsid w:val="000B38D5"/>
    <w:rsid w:val="000C6B6B"/>
    <w:rsid w:val="000D1D3E"/>
    <w:rsid w:val="000D4D2E"/>
    <w:rsid w:val="000E6C4E"/>
    <w:rsid w:val="000F24CB"/>
    <w:rsid w:val="000F3235"/>
    <w:rsid w:val="0010254E"/>
    <w:rsid w:val="00112F9A"/>
    <w:rsid w:val="00115A62"/>
    <w:rsid w:val="00124054"/>
    <w:rsid w:val="001257AC"/>
    <w:rsid w:val="00127315"/>
    <w:rsid w:val="00137DB4"/>
    <w:rsid w:val="001429F2"/>
    <w:rsid w:val="001554CF"/>
    <w:rsid w:val="00183FAE"/>
    <w:rsid w:val="00186065"/>
    <w:rsid w:val="00193566"/>
    <w:rsid w:val="00194391"/>
    <w:rsid w:val="001A47D7"/>
    <w:rsid w:val="001A552F"/>
    <w:rsid w:val="001F4276"/>
    <w:rsid w:val="00235FE2"/>
    <w:rsid w:val="0025276F"/>
    <w:rsid w:val="00256E77"/>
    <w:rsid w:val="00290346"/>
    <w:rsid w:val="002C0227"/>
    <w:rsid w:val="002C5703"/>
    <w:rsid w:val="002E1EF9"/>
    <w:rsid w:val="002E2144"/>
    <w:rsid w:val="00316044"/>
    <w:rsid w:val="003209F4"/>
    <w:rsid w:val="0034751C"/>
    <w:rsid w:val="00347C5B"/>
    <w:rsid w:val="003934CA"/>
    <w:rsid w:val="003A014C"/>
    <w:rsid w:val="003A48E7"/>
    <w:rsid w:val="003A5E6B"/>
    <w:rsid w:val="003B221D"/>
    <w:rsid w:val="003C3F61"/>
    <w:rsid w:val="003D42EB"/>
    <w:rsid w:val="003F222E"/>
    <w:rsid w:val="0042307B"/>
    <w:rsid w:val="00430B89"/>
    <w:rsid w:val="0045571B"/>
    <w:rsid w:val="0045697A"/>
    <w:rsid w:val="00461072"/>
    <w:rsid w:val="00475442"/>
    <w:rsid w:val="004A1A7A"/>
    <w:rsid w:val="004F306C"/>
    <w:rsid w:val="005220C9"/>
    <w:rsid w:val="00536A2B"/>
    <w:rsid w:val="00543E15"/>
    <w:rsid w:val="005455B7"/>
    <w:rsid w:val="00554184"/>
    <w:rsid w:val="00574D55"/>
    <w:rsid w:val="005849C7"/>
    <w:rsid w:val="005A4413"/>
    <w:rsid w:val="005C0DEE"/>
    <w:rsid w:val="005D58EA"/>
    <w:rsid w:val="005F0586"/>
    <w:rsid w:val="005F080A"/>
    <w:rsid w:val="00601C9A"/>
    <w:rsid w:val="00605597"/>
    <w:rsid w:val="00630500"/>
    <w:rsid w:val="00634B93"/>
    <w:rsid w:val="006541EF"/>
    <w:rsid w:val="00654ECB"/>
    <w:rsid w:val="006A4B96"/>
    <w:rsid w:val="006A6180"/>
    <w:rsid w:val="006B3836"/>
    <w:rsid w:val="006D13C5"/>
    <w:rsid w:val="006D2344"/>
    <w:rsid w:val="006E5316"/>
    <w:rsid w:val="0070504F"/>
    <w:rsid w:val="00706771"/>
    <w:rsid w:val="00707ACD"/>
    <w:rsid w:val="007223DC"/>
    <w:rsid w:val="00724659"/>
    <w:rsid w:val="00750B69"/>
    <w:rsid w:val="00784E71"/>
    <w:rsid w:val="00792669"/>
    <w:rsid w:val="007A2718"/>
    <w:rsid w:val="007E2550"/>
    <w:rsid w:val="00815703"/>
    <w:rsid w:val="0085253E"/>
    <w:rsid w:val="008A404F"/>
    <w:rsid w:val="008B0FD2"/>
    <w:rsid w:val="008B545B"/>
    <w:rsid w:val="008C2A7C"/>
    <w:rsid w:val="008C5FB2"/>
    <w:rsid w:val="008D1824"/>
    <w:rsid w:val="008D395A"/>
    <w:rsid w:val="0091613D"/>
    <w:rsid w:val="00920687"/>
    <w:rsid w:val="009505E0"/>
    <w:rsid w:val="009646F5"/>
    <w:rsid w:val="00966384"/>
    <w:rsid w:val="00967E5A"/>
    <w:rsid w:val="00984536"/>
    <w:rsid w:val="00984CCE"/>
    <w:rsid w:val="009912AC"/>
    <w:rsid w:val="00997185"/>
    <w:rsid w:val="009A4072"/>
    <w:rsid w:val="009A4BE6"/>
    <w:rsid w:val="009C0E87"/>
    <w:rsid w:val="009C5DA8"/>
    <w:rsid w:val="009C6149"/>
    <w:rsid w:val="009C6C9E"/>
    <w:rsid w:val="009E4954"/>
    <w:rsid w:val="009F0DD8"/>
    <w:rsid w:val="00A25B1B"/>
    <w:rsid w:val="00A56ECA"/>
    <w:rsid w:val="00A6054F"/>
    <w:rsid w:val="00A9731D"/>
    <w:rsid w:val="00AA2B82"/>
    <w:rsid w:val="00AD5AA8"/>
    <w:rsid w:val="00AE3270"/>
    <w:rsid w:val="00AE7AD3"/>
    <w:rsid w:val="00B02D54"/>
    <w:rsid w:val="00B04146"/>
    <w:rsid w:val="00B151FF"/>
    <w:rsid w:val="00B2604E"/>
    <w:rsid w:val="00B37185"/>
    <w:rsid w:val="00B7069E"/>
    <w:rsid w:val="00B708CE"/>
    <w:rsid w:val="00B82775"/>
    <w:rsid w:val="00B85653"/>
    <w:rsid w:val="00BA4C92"/>
    <w:rsid w:val="00BA7238"/>
    <w:rsid w:val="00BC0183"/>
    <w:rsid w:val="00BC2797"/>
    <w:rsid w:val="00BD2187"/>
    <w:rsid w:val="00BD6130"/>
    <w:rsid w:val="00C17714"/>
    <w:rsid w:val="00C23682"/>
    <w:rsid w:val="00C43738"/>
    <w:rsid w:val="00C678B4"/>
    <w:rsid w:val="00C751B7"/>
    <w:rsid w:val="00C96A2C"/>
    <w:rsid w:val="00CA0902"/>
    <w:rsid w:val="00CA32DD"/>
    <w:rsid w:val="00CB03E5"/>
    <w:rsid w:val="00CB1104"/>
    <w:rsid w:val="00CB69BC"/>
    <w:rsid w:val="00CD5DED"/>
    <w:rsid w:val="00CE44F9"/>
    <w:rsid w:val="00CE7A78"/>
    <w:rsid w:val="00D45C49"/>
    <w:rsid w:val="00D45FC6"/>
    <w:rsid w:val="00D54C6E"/>
    <w:rsid w:val="00D740FC"/>
    <w:rsid w:val="00DA1096"/>
    <w:rsid w:val="00DA7778"/>
    <w:rsid w:val="00DB5AC2"/>
    <w:rsid w:val="00DE5859"/>
    <w:rsid w:val="00DF692D"/>
    <w:rsid w:val="00E03485"/>
    <w:rsid w:val="00E119FD"/>
    <w:rsid w:val="00E2251B"/>
    <w:rsid w:val="00E325CA"/>
    <w:rsid w:val="00E36451"/>
    <w:rsid w:val="00E500B9"/>
    <w:rsid w:val="00E5082E"/>
    <w:rsid w:val="00E77776"/>
    <w:rsid w:val="00E87F19"/>
    <w:rsid w:val="00E9695E"/>
    <w:rsid w:val="00EA29F7"/>
    <w:rsid w:val="00EB5F31"/>
    <w:rsid w:val="00EC1760"/>
    <w:rsid w:val="00ED2EB5"/>
    <w:rsid w:val="00EE0F26"/>
    <w:rsid w:val="00EF00CA"/>
    <w:rsid w:val="00EF3CC9"/>
    <w:rsid w:val="00EF431F"/>
    <w:rsid w:val="00F3633C"/>
    <w:rsid w:val="00F36595"/>
    <w:rsid w:val="00F37BF5"/>
    <w:rsid w:val="00F67A64"/>
    <w:rsid w:val="00F8115A"/>
    <w:rsid w:val="00F840C2"/>
    <w:rsid w:val="00F908FC"/>
    <w:rsid w:val="00F964F2"/>
    <w:rsid w:val="00F97204"/>
    <w:rsid w:val="00F9750C"/>
    <w:rsid w:val="00FD76C0"/>
    <w:rsid w:val="52D8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6D47"/>
  <w15:docId w15:val="{A081AAC0-4546-4B54-B182-A2FBFE67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550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151FF"/>
    <w:pPr>
      <w:keepNext/>
      <w:spacing w:before="240" w:after="60"/>
      <w:outlineLvl w:val="0"/>
    </w:pPr>
    <w:rPr>
      <w:rFonts w:ascii="Cambria" w:hAnsi="Cambria"/>
      <w:b/>
      <w:bCs/>
      <w:kern w:val="32"/>
      <w:sz w:val="48"/>
      <w:szCs w:val="48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rsid w:val="00B151F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B151F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Overskrift7">
    <w:name w:val="heading 7"/>
    <w:basedOn w:val="Normal"/>
    <w:next w:val="Normal"/>
    <w:link w:val="Overskrift7Tegn"/>
    <w:qFormat/>
    <w:rsid w:val="00B151FF"/>
    <w:pPr>
      <w:keepNext/>
      <w:tabs>
        <w:tab w:val="left" w:pos="-720"/>
      </w:tabs>
      <w:suppressAutoHyphens/>
      <w:overflowPunct w:val="0"/>
      <w:autoSpaceDE w:val="0"/>
      <w:autoSpaceDN w:val="0"/>
      <w:adjustRightInd w:val="0"/>
      <w:spacing w:line="360" w:lineRule="auto"/>
      <w:textAlignment w:val="baseline"/>
      <w:outlineLvl w:val="6"/>
    </w:pPr>
    <w:rPr>
      <w:b/>
      <w:i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151FF"/>
    <w:rPr>
      <w:rFonts w:ascii="Cambria" w:eastAsia="Times New Roman" w:hAnsi="Cambria" w:cs="Times New Roman"/>
      <w:b/>
      <w:bCs/>
      <w:kern w:val="32"/>
      <w:sz w:val="48"/>
      <w:szCs w:val="48"/>
    </w:rPr>
  </w:style>
  <w:style w:type="character" w:customStyle="1" w:styleId="Overskrift2Tegn">
    <w:name w:val="Overskrift 2 Tegn"/>
    <w:basedOn w:val="Standardskriftforavsnitt"/>
    <w:link w:val="Overskrift2"/>
    <w:rsid w:val="00B151F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B151F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Overskrift7Tegn">
    <w:name w:val="Overskrift 7 Tegn"/>
    <w:basedOn w:val="Standardskriftforavsnitt"/>
    <w:link w:val="Overskrift7"/>
    <w:rsid w:val="00B151FF"/>
    <w:rPr>
      <w:b/>
      <w:i/>
      <w:sz w:val="24"/>
    </w:rPr>
  </w:style>
  <w:style w:type="paragraph" w:styleId="Listeavsnitt">
    <w:name w:val="List Paragraph"/>
    <w:basedOn w:val="Normal"/>
    <w:uiPriority w:val="34"/>
    <w:qFormat/>
    <w:rsid w:val="00B151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iv2">
    <w:name w:val="Nivå 2"/>
    <w:basedOn w:val="Overskrift3"/>
    <w:link w:val="Niv2Tegn"/>
    <w:qFormat/>
    <w:rsid w:val="00B151FF"/>
    <w:pPr>
      <w:ind w:right="-284"/>
    </w:pPr>
    <w:rPr>
      <w:sz w:val="32"/>
      <w:szCs w:val="32"/>
    </w:rPr>
  </w:style>
  <w:style w:type="character" w:customStyle="1" w:styleId="Niv2Tegn">
    <w:name w:val="Nivå 2 Tegn"/>
    <w:basedOn w:val="Overskrift3Tegn"/>
    <w:link w:val="Niv2"/>
    <w:rsid w:val="00B151FF"/>
    <w:rPr>
      <w:rFonts w:ascii="Cambria" w:eastAsia="Times New Roman" w:hAnsi="Cambria" w:cs="Times New Roman"/>
      <w:b/>
      <w:bCs/>
      <w:sz w:val="32"/>
      <w:szCs w:val="32"/>
    </w:rPr>
  </w:style>
  <w:style w:type="paragraph" w:styleId="Ingenmellomrom">
    <w:name w:val="No Spacing"/>
    <w:aliases w:val="Nivå 1"/>
    <w:uiPriority w:val="1"/>
    <w:qFormat/>
    <w:rsid w:val="00B151FF"/>
    <w:rPr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D2344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2344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183FA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83FAE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B2604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2604E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B2604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260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heckin.no/event/43583/skogsvei-og-klima-feltdag-i-sigda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heckin.no/event/43578/skogsvei-og-klima-feltdag-i-aurskog-holan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Br&#229;then\SKOGBRUKETS%20KURSINSTITUTT\Maler%20-%20Dokumenter\Kursprogra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604183B4AD6642962DFEB4139F9071" ma:contentTypeVersion="12" ma:contentTypeDescription="Opprett et nytt dokument." ma:contentTypeScope="" ma:versionID="c80b50ae681650890306069068e34026">
  <xsd:schema xmlns:xsd="http://www.w3.org/2001/XMLSchema" xmlns:xs="http://www.w3.org/2001/XMLSchema" xmlns:p="http://schemas.microsoft.com/office/2006/metadata/properties" xmlns:ns2="e7ec5bba-2a9b-4c23-927f-28d131864942" xmlns:ns3="321114dd-b768-4894-b0f9-c748db43a6d4" targetNamespace="http://schemas.microsoft.com/office/2006/metadata/properties" ma:root="true" ma:fieldsID="558c8b593e8ea9030426a07848f13f59" ns2:_="" ns3:_="">
    <xsd:import namespace="e7ec5bba-2a9b-4c23-927f-28d131864942"/>
    <xsd:import namespace="321114dd-b768-4894-b0f9-c748db43a6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c5bba-2a9b-4c23-927f-28d131864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114dd-b768-4894-b0f9-c748db43a6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8F6530-94F6-4E9D-89DD-97E2D259EB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B17FCF-7587-0341-8E02-62BD9D6B64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07BD38-AE63-4C1C-9CF0-BCB1E4E82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c5bba-2a9b-4c23-927f-28d131864942"/>
    <ds:schemaRef ds:uri="321114dd-b768-4894-b0f9-c748db43a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0AD37-A7F1-4E15-86A6-5118356ACA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Kursprogram</Template>
  <TotalTime>152</TotalTime>
  <Pages>1</Pages>
  <Words>466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>Kursprogram</vt:lpstr>
      <vt:lpstr>Kart:</vt:lpstr>
    </vt:vector>
  </TitlesOfParts>
  <Manager/>
  <Company/>
  <LinksUpToDate>false</LinksUpToDate>
  <CharactersWithSpaces>2935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Kursprogram</dc:title>
  <dc:subject/>
  <dc:creator>Martin Bråthen</dc:creator>
  <cp:keywords/>
  <dc:description/>
  <cp:lastModifiedBy>Nygaard, Jan Egil</cp:lastModifiedBy>
  <cp:revision>12</cp:revision>
  <cp:lastPrinted>2018-02-22T12:12:00Z</cp:lastPrinted>
  <dcterms:created xsi:type="dcterms:W3CDTF">2022-05-02T11:33:00Z</dcterms:created>
  <dcterms:modified xsi:type="dcterms:W3CDTF">2022-05-11T08:07:00Z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0x010100E8604183B4AD6642962DFEB4139F9071</vt:lpwstr>
  </property>
  <property fmtid="{D5CDD505-2E9C-101B-9397-08002B2CF9AE}" pid="3" name="SkogkursDokumenttype">
    <vt:lpwstr>17;#Arbeidsdokument|d3bd8bfb-cd02-4979-a22f-832f746211ac</vt:lpwstr>
  </property>
  <property fmtid="{D5CDD505-2E9C-101B-9397-08002B2CF9AE}" pid="4" name="SkogkursOrganisasjon">
    <vt:lpwstr>6;#Skogkurs|c70ab0b2-6b57-410e-bd8b-9cdd4a188677</vt:lpwstr>
  </property>
  <property fmtid="{D5CDD505-2E9C-101B-9397-08002B2CF9AE}" pid="5" name="SkogkursFaggruppe">
    <vt:lpwstr>35;#Jakt og Utmarksnæring|995d9ca4-3b92-4ad9-a895-341342094665</vt:lpwstr>
  </property>
</Properties>
</file>